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311" w:rsidRDefault="00882311" w:rsidP="004E4FDE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640A1F">
        <w:rPr>
          <w:rFonts w:ascii="Times New Roman" w:hAnsi="Times New Roman"/>
          <w:b/>
          <w:bCs/>
          <w:sz w:val="28"/>
          <w:szCs w:val="28"/>
          <w:lang w:val="uk-UA"/>
        </w:rPr>
        <w:t xml:space="preserve">Сергій Савчук: Міжнародні компанії аналізують 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перспективи </w:t>
      </w:r>
      <w:r w:rsidRPr="00640A1F">
        <w:rPr>
          <w:rFonts w:ascii="Times New Roman" w:hAnsi="Times New Roman"/>
          <w:b/>
          <w:bCs/>
          <w:sz w:val="28"/>
          <w:szCs w:val="28"/>
          <w:lang w:val="uk-UA"/>
        </w:rPr>
        <w:t>інвестування у проекти з відновлюваної енергетики в Україні</w:t>
      </w:r>
    </w:p>
    <w:p w:rsidR="00882311" w:rsidRPr="00640A1F" w:rsidRDefault="00882311" w:rsidP="004E4FDE">
      <w:pPr>
        <w:spacing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882311" w:rsidRPr="00640A1F" w:rsidRDefault="00882311" w:rsidP="00640A1F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40A1F">
        <w:rPr>
          <w:rFonts w:ascii="Times New Roman" w:hAnsi="Times New Roman"/>
          <w:sz w:val="28"/>
          <w:szCs w:val="28"/>
          <w:lang w:val="uk-UA"/>
        </w:rPr>
        <w:t xml:space="preserve">Це питання обговорив Голова Держенергоефективності Сергій </w:t>
      </w:r>
      <w:r>
        <w:rPr>
          <w:rFonts w:ascii="Times New Roman" w:hAnsi="Times New Roman"/>
          <w:sz w:val="28"/>
          <w:szCs w:val="28"/>
          <w:lang w:val="uk-UA"/>
        </w:rPr>
        <w:t>Савчук з виконавчим директором </w:t>
      </w:r>
      <w:r w:rsidRPr="00640A1F">
        <w:rPr>
          <w:rFonts w:ascii="Times New Roman" w:hAnsi="Times New Roman"/>
          <w:sz w:val="28"/>
          <w:szCs w:val="28"/>
          <w:lang w:val="uk-UA"/>
        </w:rPr>
        <w:t>міжнародної компанії «</w:t>
      </w:r>
      <w:hyperlink r:id="rId4" w:history="1">
        <w:r w:rsidRPr="00B446AA">
          <w:rPr>
            <w:rStyle w:val="Hyperlink"/>
            <w:rFonts w:ascii="Times New Roman" w:hAnsi="Times New Roman"/>
            <w:sz w:val="28"/>
            <w:szCs w:val="28"/>
            <w:lang w:val="uk-UA"/>
          </w:rPr>
          <w:t>ShandaConsultLtd</w:t>
        </w:r>
      </w:hyperlink>
      <w:r w:rsidRPr="00640A1F">
        <w:rPr>
          <w:rFonts w:ascii="Times New Roman" w:hAnsi="Times New Roman"/>
          <w:sz w:val="28"/>
          <w:szCs w:val="28"/>
          <w:lang w:val="uk-UA"/>
        </w:rPr>
        <w:t>» Стефаном Нолте та представником Асоціації з консалтингу в країнах ЄС та Ближнього Сходу «</w:t>
      </w:r>
      <w:hyperlink r:id="rId5" w:history="1">
        <w:r w:rsidRPr="00D71027">
          <w:rPr>
            <w:rStyle w:val="Hyperlink"/>
            <w:rFonts w:ascii="Times New Roman" w:hAnsi="Times New Roman"/>
            <w:sz w:val="28"/>
            <w:szCs w:val="28"/>
            <w:lang w:val="uk-UA"/>
          </w:rPr>
          <w:t>Eumecon</w:t>
        </w:r>
      </w:hyperlink>
      <w:r w:rsidRPr="00640A1F">
        <w:rPr>
          <w:rFonts w:ascii="Times New Roman" w:hAnsi="Times New Roman"/>
          <w:sz w:val="28"/>
          <w:szCs w:val="28"/>
          <w:lang w:val="uk-UA"/>
        </w:rPr>
        <w:t>» Яном Енгельке. </w:t>
      </w:r>
    </w:p>
    <w:p w:rsidR="00882311" w:rsidRPr="001510EE" w:rsidRDefault="00882311" w:rsidP="00640A1F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510EE">
        <w:rPr>
          <w:rFonts w:ascii="Times New Roman" w:hAnsi="Times New Roman"/>
          <w:sz w:val="28"/>
          <w:szCs w:val="28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25pt;height:219.75pt">
            <v:imagedata r:id="rId6" o:title=""/>
          </v:shape>
        </w:pict>
      </w:r>
    </w:p>
    <w:p w:rsidR="00882311" w:rsidRPr="00640A1F" w:rsidRDefault="00882311" w:rsidP="00640A1F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40A1F">
        <w:rPr>
          <w:rFonts w:ascii="Times New Roman" w:hAnsi="Times New Roman"/>
          <w:sz w:val="28"/>
          <w:szCs w:val="28"/>
          <w:lang w:val="uk-UA"/>
        </w:rPr>
        <w:t>Як пояснив С</w:t>
      </w:r>
      <w:r>
        <w:rPr>
          <w:rFonts w:ascii="Times New Roman" w:hAnsi="Times New Roman"/>
          <w:sz w:val="28"/>
          <w:szCs w:val="28"/>
          <w:lang w:val="uk-UA"/>
        </w:rPr>
        <w:t xml:space="preserve">тефан </w:t>
      </w:r>
      <w:r w:rsidRPr="00640A1F">
        <w:rPr>
          <w:rFonts w:ascii="Times New Roman" w:hAnsi="Times New Roman"/>
          <w:sz w:val="28"/>
          <w:szCs w:val="28"/>
          <w:lang w:val="uk-UA"/>
        </w:rPr>
        <w:t>Нолте, наразі компанія «ShandaConsultLtd» досліджує правове поле та інвестиційну привабливість відновлюваної енергетики в Україні. У результатах аналізу зацікавлені німецькі інвестори, які розглядають можливість інвестування у «зелені»</w:t>
      </w:r>
      <w:r>
        <w:rPr>
          <w:rFonts w:ascii="Times New Roman" w:hAnsi="Times New Roman"/>
          <w:sz w:val="28"/>
          <w:szCs w:val="28"/>
          <w:lang w:val="uk-UA"/>
        </w:rPr>
        <w:t xml:space="preserve"> проекти</w:t>
      </w:r>
      <w:r w:rsidRPr="00640A1F">
        <w:rPr>
          <w:rFonts w:ascii="Times New Roman" w:hAnsi="Times New Roman"/>
          <w:sz w:val="28"/>
          <w:szCs w:val="28"/>
          <w:lang w:val="uk-UA"/>
        </w:rPr>
        <w:t>. </w:t>
      </w:r>
    </w:p>
    <w:p w:rsidR="00882311" w:rsidRPr="001510EE" w:rsidRDefault="00882311" w:rsidP="00640A1F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510EE">
        <w:rPr>
          <w:rFonts w:ascii="Times New Roman" w:hAnsi="Times New Roman"/>
          <w:sz w:val="28"/>
          <w:szCs w:val="28"/>
          <w:lang w:val="uk-UA"/>
        </w:rPr>
        <w:pict>
          <v:shape id="_x0000_i1026" type="#_x0000_t75" style="width:248.25pt;height:165.75pt">
            <v:imagedata r:id="rId7" o:title=""/>
          </v:shape>
        </w:pict>
      </w:r>
      <w:r>
        <w:rPr>
          <w:rFonts w:ascii="Times New Roman" w:hAnsi="Times New Roman"/>
          <w:sz w:val="28"/>
          <w:szCs w:val="28"/>
          <w:lang w:val="uk-UA"/>
        </w:rPr>
        <w:t xml:space="preserve">    </w:t>
      </w:r>
      <w:r w:rsidRPr="001510EE">
        <w:rPr>
          <w:rFonts w:ascii="Times New Roman" w:hAnsi="Times New Roman"/>
          <w:sz w:val="28"/>
          <w:szCs w:val="28"/>
          <w:lang w:val="uk-UA"/>
        </w:rPr>
        <w:pict>
          <v:shape id="_x0000_i1027" type="#_x0000_t75" style="width:249.75pt;height:166.5pt">
            <v:imagedata r:id="rId8" o:title=""/>
          </v:shape>
        </w:pict>
      </w:r>
    </w:p>
    <w:p w:rsidR="00882311" w:rsidRPr="00640A1F" w:rsidRDefault="00882311" w:rsidP="00640A1F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40A1F">
        <w:rPr>
          <w:rFonts w:ascii="Times New Roman" w:hAnsi="Times New Roman"/>
          <w:sz w:val="28"/>
          <w:szCs w:val="28"/>
          <w:lang w:val="uk-UA"/>
        </w:rPr>
        <w:t xml:space="preserve">«Ми не вперше працюємо в Україні. Бачимо, що з 2014 року проводиться ціла низка успішних реформ. Тож, наразі нас цікавлять стимули та гарантії, які запроваджуються для інвесторів, регулюючі механізми, стабільність економічної ситуації тощо», - повідомив С.Нолте. Він також зауважив, що раніше компанія досліджувала рентабельність встановлення біогазових установок. Тепер у полі зору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640A1F">
        <w:rPr>
          <w:rFonts w:ascii="Times New Roman" w:hAnsi="Times New Roman"/>
          <w:sz w:val="28"/>
          <w:szCs w:val="28"/>
          <w:lang w:val="uk-UA"/>
        </w:rPr>
        <w:t xml:space="preserve"> використання всіх відновлюваних джерел енергії.</w:t>
      </w:r>
    </w:p>
    <w:p w:rsidR="00882311" w:rsidRPr="00640A1F" w:rsidRDefault="00882311" w:rsidP="00640A1F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40A1F">
        <w:rPr>
          <w:rFonts w:ascii="Times New Roman" w:hAnsi="Times New Roman"/>
          <w:sz w:val="28"/>
          <w:szCs w:val="28"/>
          <w:lang w:val="uk-UA"/>
        </w:rPr>
        <w:t xml:space="preserve">Голова Держенергоефективності окреслив представникам компаній ті законодавчі рішення, які стали ключовими для активізації розвитку відновлюваної енергетики. Серед основних стимулів – прив’язаний до курсу євро «зелений» тариф, ліквідована «місцева складова», запроваджена надбавка до </w:t>
      </w:r>
      <w:r>
        <w:rPr>
          <w:rFonts w:ascii="Times New Roman" w:hAnsi="Times New Roman"/>
          <w:sz w:val="28"/>
          <w:szCs w:val="28"/>
          <w:lang w:val="uk-UA"/>
        </w:rPr>
        <w:t xml:space="preserve">«зеленого» </w:t>
      </w:r>
      <w:r w:rsidRPr="00640A1F">
        <w:rPr>
          <w:rFonts w:ascii="Times New Roman" w:hAnsi="Times New Roman"/>
          <w:sz w:val="28"/>
          <w:szCs w:val="28"/>
          <w:lang w:val="uk-UA"/>
        </w:rPr>
        <w:t>тарифу за використання обладнання</w:t>
      </w:r>
      <w:r>
        <w:rPr>
          <w:rFonts w:ascii="Times New Roman" w:hAnsi="Times New Roman"/>
          <w:sz w:val="28"/>
          <w:szCs w:val="28"/>
          <w:lang w:val="uk-UA"/>
        </w:rPr>
        <w:t xml:space="preserve"> українського виробництва</w:t>
      </w:r>
      <w:r w:rsidRPr="00640A1F">
        <w:rPr>
          <w:rFonts w:ascii="Times New Roman" w:hAnsi="Times New Roman"/>
          <w:sz w:val="28"/>
          <w:szCs w:val="28"/>
          <w:lang w:val="uk-UA"/>
        </w:rPr>
        <w:t>, прийнятий стимулюючий тариф на</w:t>
      </w:r>
      <w:r>
        <w:rPr>
          <w:rFonts w:ascii="Times New Roman" w:hAnsi="Times New Roman"/>
          <w:sz w:val="28"/>
          <w:szCs w:val="28"/>
          <w:lang w:val="uk-UA"/>
        </w:rPr>
        <w:t xml:space="preserve"> виробництво тепла «не з газу», </w:t>
      </w:r>
      <w:r w:rsidRPr="003B1BC9">
        <w:rPr>
          <w:rFonts w:ascii="Times New Roman" w:hAnsi="Times New Roman"/>
          <w:sz w:val="28"/>
          <w:szCs w:val="28"/>
          <w:lang w:val="uk-UA"/>
        </w:rPr>
        <w:t>передбачен</w:t>
      </w:r>
      <w:r>
        <w:rPr>
          <w:rFonts w:ascii="Times New Roman" w:hAnsi="Times New Roman"/>
          <w:sz w:val="28"/>
          <w:szCs w:val="28"/>
          <w:lang w:val="uk-UA"/>
        </w:rPr>
        <w:t>е законодавством</w:t>
      </w:r>
      <w:r w:rsidRPr="003B1BC9">
        <w:rPr>
          <w:rFonts w:ascii="Times New Roman" w:hAnsi="Times New Roman"/>
          <w:sz w:val="28"/>
          <w:szCs w:val="28"/>
          <w:lang w:val="uk-UA"/>
        </w:rPr>
        <w:t xml:space="preserve"> укладання довгострокових договорів купівлі-продажу електроенергії за «зеленим» тарифом на весь строк дії  цього тарифу.</w:t>
      </w:r>
    </w:p>
    <w:p w:rsidR="00882311" w:rsidRPr="00640A1F" w:rsidRDefault="00882311" w:rsidP="00640A1F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40A1F">
        <w:rPr>
          <w:rFonts w:ascii="Times New Roman" w:hAnsi="Times New Roman"/>
          <w:sz w:val="28"/>
          <w:szCs w:val="28"/>
          <w:lang w:val="uk-UA"/>
        </w:rPr>
        <w:t xml:space="preserve">«Завдяки реформі «зелений» тариф на електроенергію, вироблену з біогазу та біомаси, тепер один 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640A1F">
        <w:rPr>
          <w:rFonts w:ascii="Times New Roman" w:hAnsi="Times New Roman"/>
          <w:sz w:val="28"/>
          <w:szCs w:val="28"/>
          <w:lang w:val="uk-UA"/>
        </w:rPr>
        <w:t xml:space="preserve">з найбільших 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640A1F">
        <w:rPr>
          <w:rFonts w:ascii="Times New Roman" w:hAnsi="Times New Roman"/>
          <w:sz w:val="28"/>
          <w:szCs w:val="28"/>
          <w:lang w:val="uk-UA"/>
        </w:rPr>
        <w:t xml:space="preserve"> Європі і становить 12,4 євроценти/кВт*год», - підкреслив Голова. </w:t>
      </w:r>
    </w:p>
    <w:p w:rsidR="00882311" w:rsidRPr="00640A1F" w:rsidRDefault="00882311" w:rsidP="00640A1F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40A1F">
        <w:rPr>
          <w:rFonts w:ascii="Times New Roman" w:hAnsi="Times New Roman"/>
          <w:sz w:val="28"/>
          <w:szCs w:val="28"/>
          <w:lang w:val="uk-UA"/>
        </w:rPr>
        <w:t>Сергій Савчук також відзначив налагоджену співпрацю Держенергоефективності з  владою на місцях.</w:t>
      </w:r>
    </w:p>
    <w:p w:rsidR="00882311" w:rsidRPr="00640A1F" w:rsidRDefault="00882311" w:rsidP="00640A1F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40A1F">
        <w:rPr>
          <w:rFonts w:ascii="Times New Roman" w:hAnsi="Times New Roman"/>
          <w:sz w:val="28"/>
          <w:szCs w:val="28"/>
          <w:lang w:val="uk-UA"/>
        </w:rPr>
        <w:t xml:space="preserve">«Завдяки фінансовій децентралізації місцеві бюджети зросли. </w:t>
      </w:r>
      <w:r>
        <w:rPr>
          <w:rFonts w:ascii="Times New Roman" w:hAnsi="Times New Roman"/>
          <w:sz w:val="28"/>
          <w:szCs w:val="28"/>
          <w:lang w:val="uk-UA"/>
        </w:rPr>
        <w:t xml:space="preserve">Тому </w:t>
      </w:r>
      <w:r w:rsidRPr="00640A1F">
        <w:rPr>
          <w:rFonts w:ascii="Times New Roman" w:hAnsi="Times New Roman"/>
          <w:sz w:val="28"/>
          <w:szCs w:val="28"/>
          <w:lang w:val="uk-UA"/>
        </w:rPr>
        <w:t>важливо спрямовувати кошти на корисні проекти із заміщення газу та інших енергоресурсів. Цьогоріч ми тісно працюємо з місцевою владою у цьому напрямі: роз’яснюємо законодавство, консультуємо щодо перспектив реалізації різних проектів. Ми готові допомогти знайти потенційні «точки входу», - повідомив С.Савчук. </w:t>
      </w:r>
    </w:p>
    <w:p w:rsidR="00882311" w:rsidRDefault="00882311" w:rsidP="00640A1F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40A1F">
        <w:rPr>
          <w:rFonts w:ascii="Times New Roman" w:hAnsi="Times New Roman"/>
          <w:sz w:val="28"/>
          <w:szCs w:val="28"/>
          <w:lang w:val="uk-UA"/>
        </w:rPr>
        <w:t xml:space="preserve">Загалом, сторони домовилися продовжити співпрацю та обмін інформацією. Зокрема, Агентство надасть детальну інформацію </w:t>
      </w:r>
      <w:r>
        <w:rPr>
          <w:rFonts w:ascii="Times New Roman" w:hAnsi="Times New Roman"/>
          <w:sz w:val="28"/>
          <w:szCs w:val="28"/>
          <w:lang w:val="uk-UA"/>
        </w:rPr>
        <w:t>щодо потенційних проектів з відновлюваних джерел енергії, які можуть бути реалізовані спільно із німецькими компаніями.</w:t>
      </w:r>
    </w:p>
    <w:p w:rsidR="00882311" w:rsidRDefault="00882311" w:rsidP="00640A1F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640A1F">
        <w:rPr>
          <w:rFonts w:ascii="Times New Roman" w:hAnsi="Times New Roman"/>
          <w:b/>
          <w:bCs/>
          <w:sz w:val="28"/>
          <w:szCs w:val="28"/>
          <w:lang w:val="uk-UA"/>
        </w:rPr>
        <w:t>Управління комунікації та зв’язків з громадськістю</w:t>
      </w:r>
      <w:bookmarkStart w:id="0" w:name="_GoBack"/>
      <w:bookmarkEnd w:id="0"/>
    </w:p>
    <w:sectPr w:rsidR="00882311" w:rsidSect="001510EE">
      <w:pgSz w:w="11906" w:h="16838"/>
      <w:pgMar w:top="1134" w:right="386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2F9C"/>
    <w:rsid w:val="000505DF"/>
    <w:rsid w:val="001510EE"/>
    <w:rsid w:val="002458CC"/>
    <w:rsid w:val="002A009C"/>
    <w:rsid w:val="00344784"/>
    <w:rsid w:val="003B1BC9"/>
    <w:rsid w:val="00441808"/>
    <w:rsid w:val="00490F5B"/>
    <w:rsid w:val="004E4FDE"/>
    <w:rsid w:val="00622851"/>
    <w:rsid w:val="00640A1F"/>
    <w:rsid w:val="006655F0"/>
    <w:rsid w:val="00672F9C"/>
    <w:rsid w:val="006F7759"/>
    <w:rsid w:val="00726D3F"/>
    <w:rsid w:val="0078238E"/>
    <w:rsid w:val="00786315"/>
    <w:rsid w:val="0080304D"/>
    <w:rsid w:val="00833231"/>
    <w:rsid w:val="00882311"/>
    <w:rsid w:val="0091428C"/>
    <w:rsid w:val="009D0061"/>
    <w:rsid w:val="00A7242C"/>
    <w:rsid w:val="00AB43C1"/>
    <w:rsid w:val="00B446AA"/>
    <w:rsid w:val="00D71027"/>
    <w:rsid w:val="00DD08EC"/>
    <w:rsid w:val="00E04720"/>
    <w:rsid w:val="00EE268E"/>
    <w:rsid w:val="00F47488"/>
    <w:rsid w:val="00F84C8E"/>
    <w:rsid w:val="00F95D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28C"/>
    <w:pPr>
      <w:spacing w:after="200" w:line="276" w:lineRule="auto"/>
    </w:pPr>
    <w:rPr>
      <w:lang w:val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6655F0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330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eumecon.eu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shandaconsult.co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</TotalTime>
  <Pages>2</Pages>
  <Words>394</Words>
  <Characters>2250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Заїка Таїсія М.</dc:creator>
  <cp:keywords/>
  <dc:description/>
  <cp:lastModifiedBy>Лена</cp:lastModifiedBy>
  <cp:revision>5</cp:revision>
  <cp:lastPrinted>2017-08-16T06:42:00Z</cp:lastPrinted>
  <dcterms:created xsi:type="dcterms:W3CDTF">2017-08-16T07:42:00Z</dcterms:created>
  <dcterms:modified xsi:type="dcterms:W3CDTF">2017-08-18T07:30:00Z</dcterms:modified>
</cp:coreProperties>
</file>